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Default Extension="emf" ContentType="image/x-emf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6A1" w:rsidRDefault="00B776A1" w:rsidP="00B776A1"/>
    <w:p w:rsidR="002D2F3F" w:rsidRPr="002D2F3F" w:rsidRDefault="002D2F3F" w:rsidP="002D2F3F">
      <w:pPr>
        <w:jc w:val="center"/>
        <w:rPr>
          <w:sz w:val="50"/>
          <w:szCs w:val="50"/>
        </w:rPr>
      </w:pPr>
      <w:r>
        <w:rPr>
          <w:sz w:val="50"/>
          <w:szCs w:val="50"/>
        </w:rPr>
        <w:t xml:space="preserve">Unit </w:t>
      </w:r>
      <w:r w:rsidRPr="002D2F3F">
        <w:rPr>
          <w:sz w:val="50"/>
          <w:szCs w:val="50"/>
        </w:rPr>
        <w:t>Conversion Between Systems</w:t>
      </w:r>
    </w:p>
    <w:p w:rsidR="00BE0315" w:rsidRDefault="00BE0315" w:rsidP="00BE0315">
      <w:pPr>
        <w:jc w:val="center"/>
        <w:rPr>
          <w:sz w:val="50"/>
          <w:szCs w:val="50"/>
        </w:rPr>
      </w:pPr>
      <w:bookmarkStart w:id="0" w:name="_GoBack"/>
      <w:bookmarkEnd w:id="0"/>
    </w:p>
    <w:tbl>
      <w:tblPr>
        <w:tblStyle w:val="TableGrid1"/>
        <w:tblpPr w:leftFromText="180" w:rightFromText="180" w:vertAnchor="page" w:horzAnchor="margin" w:tblpXSpec="center" w:tblpY="4351"/>
        <w:tblW w:w="10255" w:type="dxa"/>
        <w:tblLayout w:type="fixed"/>
        <w:tblLook w:val="04A0" w:firstRow="1" w:lastRow="0" w:firstColumn="1" w:lastColumn="0" w:noHBand="0" w:noVBand="1"/>
      </w:tblPr>
      <w:tblGrid>
        <w:gridCol w:w="2605"/>
        <w:gridCol w:w="1980"/>
        <w:gridCol w:w="2160"/>
        <w:gridCol w:w="3510"/>
      </w:tblGrid>
      <w:tr w:rsidR="00531B11" w:rsidRPr="00286FFA" w:rsidTr="00531B11">
        <w:trPr>
          <w:trHeight w:val="766"/>
        </w:trPr>
        <w:tc>
          <w:tcPr>
            <w:tcW w:w="2605" w:type="dxa"/>
          </w:tcPr>
          <w:p w:rsidR="00531B11" w:rsidRPr="00464184" w:rsidRDefault="00531B11" w:rsidP="00531B11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Length</w:t>
            </w:r>
          </w:p>
        </w:tc>
        <w:tc>
          <w:tcPr>
            <w:tcW w:w="1980" w:type="dxa"/>
          </w:tcPr>
          <w:p w:rsidR="00531B11" w:rsidRPr="00286FFA" w:rsidRDefault="00531B11" w:rsidP="00531B11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Mass</w:t>
            </w:r>
          </w:p>
        </w:tc>
        <w:tc>
          <w:tcPr>
            <w:tcW w:w="2160" w:type="dxa"/>
          </w:tcPr>
          <w:p w:rsidR="00531B11" w:rsidRPr="00286FFA" w:rsidRDefault="00531B11" w:rsidP="00531B11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Capacity</w:t>
            </w:r>
          </w:p>
        </w:tc>
        <w:tc>
          <w:tcPr>
            <w:tcW w:w="3510" w:type="dxa"/>
          </w:tcPr>
          <w:p w:rsidR="00531B11" w:rsidRDefault="00531B11" w:rsidP="00531B11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Temperature Conversion</w:t>
            </w:r>
          </w:p>
        </w:tc>
      </w:tr>
      <w:tr w:rsidR="00531B11" w:rsidRPr="00286FFA" w:rsidTr="00531B11">
        <w:trPr>
          <w:trHeight w:val="1616"/>
        </w:trPr>
        <w:tc>
          <w:tcPr>
            <w:tcW w:w="2605" w:type="dxa"/>
          </w:tcPr>
          <w:p w:rsidR="00531B11" w:rsidRDefault="00531B11" w:rsidP="00531B11">
            <w:pPr>
              <w:jc w:val="center"/>
            </w:pPr>
            <w:r>
              <w:t>1 in. = 2.54 cm</w:t>
            </w:r>
          </w:p>
          <w:p w:rsidR="00531B11" w:rsidRDefault="00531B11" w:rsidP="00531B11">
            <w:pPr>
              <w:jc w:val="center"/>
            </w:pPr>
            <w:r>
              <w:t xml:space="preserve">1 </w:t>
            </w:r>
            <w:proofErr w:type="spellStart"/>
            <w:r>
              <w:t>ft</w:t>
            </w:r>
            <w:proofErr w:type="spellEnd"/>
            <w:r>
              <w:t xml:space="preserve"> = 0.305 m</w:t>
            </w:r>
          </w:p>
          <w:p w:rsidR="00531B11" w:rsidRDefault="00531B11" w:rsidP="00531B11">
            <w:pPr>
              <w:jc w:val="center"/>
            </w:pPr>
            <w:r>
              <w:t>1 yd. = 0.914 m</w:t>
            </w:r>
          </w:p>
          <w:p w:rsidR="00531B11" w:rsidRPr="00286FFA" w:rsidRDefault="00531B11" w:rsidP="00531B11">
            <w:pPr>
              <w:jc w:val="center"/>
            </w:pPr>
            <w:r>
              <w:t>1 mi. = 1.61 km</w:t>
            </w:r>
          </w:p>
        </w:tc>
        <w:tc>
          <w:tcPr>
            <w:tcW w:w="1980" w:type="dxa"/>
          </w:tcPr>
          <w:p w:rsidR="00531B11" w:rsidRDefault="00531B11" w:rsidP="00531B11">
            <w:pPr>
              <w:jc w:val="center"/>
            </w:pPr>
            <w:r>
              <w:t>1lb. = 0.45 kg</w:t>
            </w:r>
          </w:p>
          <w:p w:rsidR="00531B11" w:rsidRPr="00286FFA" w:rsidRDefault="00531B11" w:rsidP="00531B11">
            <w:pPr>
              <w:jc w:val="center"/>
            </w:pPr>
            <w:r>
              <w:t>1 oz. = 28 g</w:t>
            </w:r>
          </w:p>
        </w:tc>
        <w:tc>
          <w:tcPr>
            <w:tcW w:w="2160" w:type="dxa"/>
          </w:tcPr>
          <w:p w:rsidR="00531B11" w:rsidRDefault="00531B11" w:rsidP="00531B11">
            <w:pPr>
              <w:jc w:val="center"/>
            </w:pPr>
            <w:r>
              <w:t>1 qt. = 0.95 L</w:t>
            </w:r>
          </w:p>
          <w:p w:rsidR="00531B11" w:rsidRPr="00286FFA" w:rsidRDefault="00531B11" w:rsidP="00531B11">
            <w:pPr>
              <w:jc w:val="center"/>
            </w:pPr>
            <w:r>
              <w:t>1 fl. oz. = 30 mL</w:t>
            </w:r>
          </w:p>
          <w:p w:rsidR="00531B11" w:rsidRPr="00286FFA" w:rsidRDefault="00531B11" w:rsidP="00531B11">
            <w:pPr>
              <w:jc w:val="center"/>
            </w:pPr>
          </w:p>
        </w:tc>
        <w:tc>
          <w:tcPr>
            <w:tcW w:w="3510" w:type="dxa"/>
          </w:tcPr>
          <w:p w:rsidR="00531B11" w:rsidRDefault="00531B11" w:rsidP="00531B11">
            <w:pPr>
              <w:jc w:val="center"/>
            </w:pPr>
            <w:r>
              <w:t>Fahrenheit (F) to Celsius (C):</w:t>
            </w:r>
          </w:p>
          <w:p w:rsidR="00531B11" w:rsidRPr="00464184" w:rsidRDefault="00531B11" w:rsidP="00531B1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C=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>(F-32)</m:t>
                </m:r>
              </m:oMath>
            </m:oMathPara>
          </w:p>
          <w:p w:rsidR="00531B11" w:rsidRPr="00531B11" w:rsidRDefault="00531B11" w:rsidP="00531B11">
            <w:pPr>
              <w:jc w:val="center"/>
            </w:pPr>
            <w:r>
              <w:t>Celsius (C) to Fahrenheit (F):</w:t>
            </w:r>
          </w:p>
          <w:p w:rsidR="00531B11" w:rsidRDefault="00531B11" w:rsidP="00531B11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C+32</m:t>
                </m:r>
              </m:oMath>
            </m:oMathPara>
          </w:p>
        </w:tc>
      </w:tr>
    </w:tbl>
    <w:p w:rsidR="00286FFA" w:rsidRPr="00286FFA" w:rsidRDefault="00286FFA" w:rsidP="00531B11">
      <w:pPr>
        <w:rPr>
          <w:sz w:val="50"/>
          <w:szCs w:val="50"/>
        </w:rPr>
      </w:pPr>
    </w:p>
    <w:sectPr w:rsidR="00286FFA" w:rsidRPr="00286FFA" w:rsidSect="00531B11">
      <w:headerReference w:type="default" r:id="rId7"/>
      <w:headerReference w:type="first" r:id="rId8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32B" w:rsidRDefault="0054132B">
      <w:pPr>
        <w:spacing w:after="0" w:line="240" w:lineRule="auto"/>
      </w:pPr>
      <w:r>
        <w:separator/>
      </w:r>
    </w:p>
  </w:endnote>
  <w:endnote w:type="continuationSeparator" w:id="0">
    <w:p w:rsidR="0054132B" w:rsidRDefault="00541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32B" w:rsidRDefault="0054132B">
      <w:pPr>
        <w:spacing w:after="0" w:line="240" w:lineRule="auto"/>
      </w:pPr>
      <w:r>
        <w:separator/>
      </w:r>
    </w:p>
  </w:footnote>
  <w:footnote w:type="continuationSeparator" w:id="0">
    <w:p w:rsidR="0054132B" w:rsidRDefault="00541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B776A1" w:rsidP="00B776A1">
    <w:pPr>
      <w:pStyle w:val="Header"/>
      <w:tabs>
        <w:tab w:val="left" w:pos="0"/>
      </w:tabs>
      <w:spacing w:before="240"/>
    </w:pPr>
  </w:p>
  <w:p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A1" w:rsidRDefault="00BE0315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-571500</wp:posOffset>
          </wp:positionV>
          <wp:extent cx="7772400" cy="10058400"/>
          <wp:effectExtent l="0" t="0" r="0" b="0"/>
          <wp:wrapNone/>
          <wp:docPr id="9" name="Picture 9" descr="NLU_Headers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LU_Headers_GENE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D3F27"/>
    <w:multiLevelType w:val="hybridMultilevel"/>
    <w:tmpl w:val="D6762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Type w:val="letter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15"/>
    <w:rsid w:val="00033F08"/>
    <w:rsid w:val="00073589"/>
    <w:rsid w:val="001865D8"/>
    <w:rsid w:val="001C3BF1"/>
    <w:rsid w:val="00237540"/>
    <w:rsid w:val="00286FFA"/>
    <w:rsid w:val="002D2F3F"/>
    <w:rsid w:val="003350E7"/>
    <w:rsid w:val="0040005A"/>
    <w:rsid w:val="00464184"/>
    <w:rsid w:val="00531B11"/>
    <w:rsid w:val="0054132B"/>
    <w:rsid w:val="005520AD"/>
    <w:rsid w:val="005C2186"/>
    <w:rsid w:val="00687F8C"/>
    <w:rsid w:val="009434B5"/>
    <w:rsid w:val="00995354"/>
    <w:rsid w:val="009A0320"/>
    <w:rsid w:val="00B776A1"/>
    <w:rsid w:val="00BE0315"/>
    <w:rsid w:val="00E24A5A"/>
    <w:rsid w:val="00E71713"/>
    <w:rsid w:val="00F611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451877"/>
  <w14:defaultImageDpi w14:val="300"/>
  <w15:chartTrackingRefBased/>
  <w15:docId w15:val="{7245F2C4-3A4A-4E63-81E9-A87AD1CD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DFB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rsid w:val="00286F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character" w:styleId="PlaceholderText">
    <w:name w:val="Placeholder Text"/>
    <w:basedOn w:val="DefaultParagraphFont"/>
    <w:rsid w:val="001C3BF1"/>
    <w:rPr>
      <w:color w:val="808080"/>
    </w:rPr>
  </w:style>
  <w:style w:type="paragraph" w:styleId="ListParagraph">
    <w:name w:val="List Paragraph"/>
    <w:basedOn w:val="Normal"/>
    <w:qFormat/>
    <w:rsid w:val="00464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tran\Desktop\Resources\nlu_headers_general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nlu_headers_general_template</Template>
  <TotalTime>38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Windows User</dc:creator>
  <cp:keywords/>
  <cp:lastModifiedBy>Qiqi Tran</cp:lastModifiedBy>
  <cp:revision>4</cp:revision>
  <cp:lastPrinted>2011-02-21T19:21:00Z</cp:lastPrinted>
  <dcterms:created xsi:type="dcterms:W3CDTF">2020-12-10T19:39:00Z</dcterms:created>
  <dcterms:modified xsi:type="dcterms:W3CDTF">2020-12-10T20:22:00Z</dcterms:modified>
</cp:coreProperties>
</file>